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712"/>
        <w:gridCol w:w="1630"/>
        <w:gridCol w:w="2359"/>
      </w:tblGrid>
      <w:tr w:rsidR="00650259" w:rsidRPr="00846B76" w14:paraId="43A68866" w14:textId="77777777" w:rsidTr="00654F78">
        <w:tc>
          <w:tcPr>
            <w:tcW w:w="1420" w:type="pct"/>
            <w:vAlign w:val="bottom"/>
          </w:tcPr>
          <w:p w14:paraId="453AF600" w14:textId="77777777" w:rsidR="00650259" w:rsidRPr="00846B76" w:rsidRDefault="00115136" w:rsidP="0090596C">
            <w:pPr>
              <w:pStyle w:val="NormalIndent"/>
            </w:pPr>
            <w:r>
              <w:t>Full Name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01FC35BF" w14:textId="77777777" w:rsidR="00650259" w:rsidRPr="00846B76" w:rsidRDefault="00650259" w:rsidP="007F7B5D">
            <w:pPr>
              <w:spacing w:before="120"/>
            </w:pPr>
          </w:p>
        </w:tc>
      </w:tr>
      <w:tr w:rsidR="00115136" w:rsidRPr="00846B76" w14:paraId="1FC5562B" w14:textId="77777777" w:rsidTr="00654F78">
        <w:tc>
          <w:tcPr>
            <w:tcW w:w="1420" w:type="pct"/>
            <w:vAlign w:val="bottom"/>
          </w:tcPr>
          <w:p w14:paraId="66CB8ABF" w14:textId="77777777" w:rsidR="00115136" w:rsidRPr="00F52451" w:rsidRDefault="00115136" w:rsidP="00846593">
            <w:pPr>
              <w:pStyle w:val="NormalIndent"/>
            </w:pPr>
            <w:r>
              <w:t>Class Year</w:t>
            </w:r>
          </w:p>
        </w:tc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969C20" w14:textId="77777777" w:rsidR="00115136" w:rsidRPr="00846B76" w:rsidRDefault="00115136" w:rsidP="00846593">
            <w:pPr>
              <w:spacing w:before="120"/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11F05032" w14:textId="77777777" w:rsidR="00115136" w:rsidRPr="00F52451" w:rsidRDefault="00115136" w:rsidP="00846593">
            <w:r>
              <w:t>Alt Major(s)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1361A" w14:textId="77777777" w:rsidR="00115136" w:rsidRPr="00846B76" w:rsidRDefault="00115136" w:rsidP="00846593">
            <w:pPr>
              <w:spacing w:before="120"/>
            </w:pPr>
          </w:p>
        </w:tc>
        <w:bookmarkStart w:id="0" w:name="_GoBack"/>
        <w:bookmarkEnd w:id="0"/>
      </w:tr>
      <w:tr w:rsidR="00650259" w:rsidRPr="00846B76" w14:paraId="3BC252EA" w14:textId="77777777" w:rsidTr="00654F78">
        <w:tc>
          <w:tcPr>
            <w:tcW w:w="1420" w:type="pct"/>
            <w:vAlign w:val="bottom"/>
          </w:tcPr>
          <w:p w14:paraId="7087777A" w14:textId="77777777" w:rsidR="00650259" w:rsidRPr="00846B76" w:rsidRDefault="00115136" w:rsidP="0090596C">
            <w:pPr>
              <w:pStyle w:val="NormalIndent"/>
            </w:pPr>
            <w:r>
              <w:t>College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7FF6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B6C61C" w14:textId="77777777" w:rsidTr="00654F78">
        <w:tc>
          <w:tcPr>
            <w:tcW w:w="1420" w:type="pct"/>
            <w:vAlign w:val="bottom"/>
          </w:tcPr>
          <w:p w14:paraId="28F3A9FC" w14:textId="77777777" w:rsidR="00650259" w:rsidRDefault="00115136" w:rsidP="0090596C">
            <w:pPr>
              <w:pStyle w:val="NormalIndent"/>
            </w:pPr>
            <w:r>
              <w:t>Yale E-mail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26CCED4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5BD877" w14:textId="77777777" w:rsidTr="00654F78">
        <w:tc>
          <w:tcPr>
            <w:tcW w:w="1420" w:type="pct"/>
            <w:vAlign w:val="bottom"/>
          </w:tcPr>
          <w:p w14:paraId="64DADE6F" w14:textId="77777777" w:rsidR="00650259" w:rsidRPr="00846B76" w:rsidRDefault="00115136" w:rsidP="0090596C">
            <w:pPr>
              <w:pStyle w:val="NormalIndent"/>
            </w:pPr>
            <w:r>
              <w:t>Alt E-mail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3B94465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45C085C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88C2B0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A12A9B3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29B97037" w14:textId="77777777" w:rsidR="00650259" w:rsidRPr="0090596C" w:rsidRDefault="00115136" w:rsidP="0090596C">
            <w:pPr>
              <w:pStyle w:val="Heading1"/>
              <w:outlineLvl w:val="0"/>
            </w:pPr>
            <w:r>
              <w:t>Foundation Courses</w:t>
            </w:r>
            <w:r w:rsidR="00654F78" w:rsidRPr="00654F7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literary, historical, philosophical, and/or religious works, 1 or 2 of these in classical tradition of Western Europe.  (Only one of these may be a single-author course.)</w:t>
            </w:r>
          </w:p>
        </w:tc>
      </w:tr>
      <w:tr w:rsidR="00650259" w:rsidRPr="00846B76" w14:paraId="50E74130" w14:textId="77777777" w:rsidTr="00654F78">
        <w:tc>
          <w:tcPr>
            <w:tcW w:w="1420" w:type="pct"/>
            <w:vAlign w:val="bottom"/>
          </w:tcPr>
          <w:p w14:paraId="490508F3" w14:textId="77777777" w:rsidR="00650259" w:rsidRPr="00846B76" w:rsidRDefault="00115136" w:rsidP="00F52451">
            <w:pPr>
              <w:pStyle w:val="NormalIndent"/>
            </w:pPr>
            <w:r>
              <w:t>Western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613532B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B876DAA" w14:textId="77777777" w:rsidTr="00654F78">
        <w:tc>
          <w:tcPr>
            <w:tcW w:w="1420" w:type="pct"/>
            <w:vAlign w:val="bottom"/>
          </w:tcPr>
          <w:p w14:paraId="52BCBCCE" w14:textId="77777777" w:rsidR="00650259" w:rsidRPr="00846B76" w:rsidRDefault="00115136" w:rsidP="00F52451">
            <w:pPr>
              <w:pStyle w:val="NormalIndent"/>
            </w:pPr>
            <w:r>
              <w:t>Non-Western</w:t>
            </w: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A41A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64D7F19" w14:textId="77777777" w:rsidTr="00654F78">
        <w:tc>
          <w:tcPr>
            <w:tcW w:w="1420" w:type="pct"/>
            <w:vAlign w:val="bottom"/>
          </w:tcPr>
          <w:p w14:paraId="6586D48B" w14:textId="77777777" w:rsidR="00650259" w:rsidRPr="00846B76" w:rsidRDefault="00115136" w:rsidP="00F52451">
            <w:pPr>
              <w:pStyle w:val="NormalIndent"/>
            </w:pPr>
            <w:r>
              <w:t>Non-Western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0094C4C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49F04A0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611D180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0C9CAE1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538141E5" w14:textId="77777777" w:rsidR="00650259" w:rsidRPr="0090596C" w:rsidRDefault="00115136" w:rsidP="0090596C">
            <w:pPr>
              <w:pStyle w:val="Heading1"/>
              <w:outlineLvl w:val="0"/>
            </w:pPr>
            <w:bookmarkStart w:id="1" w:name="_Hlk521325947"/>
            <w:r>
              <w:t>Core Seminars</w:t>
            </w:r>
          </w:p>
        </w:tc>
      </w:tr>
      <w:bookmarkEnd w:id="1"/>
      <w:tr w:rsidR="00650259" w:rsidRPr="00846B76" w14:paraId="5A504B89" w14:textId="77777777" w:rsidTr="00654F78">
        <w:tc>
          <w:tcPr>
            <w:tcW w:w="1420" w:type="pct"/>
            <w:vAlign w:val="bottom"/>
          </w:tcPr>
          <w:p w14:paraId="7878E7A9" w14:textId="77777777" w:rsidR="00650259" w:rsidRPr="00F52451" w:rsidRDefault="00115136" w:rsidP="00F52451">
            <w:pPr>
              <w:pStyle w:val="NormalIndent"/>
            </w:pPr>
            <w:proofErr w:type="spellStart"/>
            <w:r>
              <w:t>Modernities</w:t>
            </w:r>
            <w:proofErr w:type="spellEnd"/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515C3B0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696E719" w14:textId="77777777" w:rsidTr="00654F78">
        <w:tc>
          <w:tcPr>
            <w:tcW w:w="1420" w:type="pct"/>
            <w:vAlign w:val="bottom"/>
          </w:tcPr>
          <w:p w14:paraId="556EAD1F" w14:textId="77777777" w:rsidR="00650259" w:rsidRPr="00F52451" w:rsidRDefault="00115136" w:rsidP="00F52451">
            <w:pPr>
              <w:pStyle w:val="NormalIndent"/>
            </w:pPr>
            <w:r>
              <w:t>Interpretations</w:t>
            </w: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F45CC0" w14:textId="77777777" w:rsidR="00650259" w:rsidRPr="00846B76" w:rsidRDefault="00650259" w:rsidP="007F7B5D">
            <w:pPr>
              <w:spacing w:before="120"/>
            </w:pPr>
          </w:p>
        </w:tc>
      </w:tr>
      <w:tr w:rsidR="00115136" w:rsidRPr="00846B76" w14:paraId="36B0B0AE" w14:textId="77777777" w:rsidTr="00846593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62C9082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71B4D146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3376DACE" w14:textId="77777777" w:rsidR="00115136" w:rsidRPr="0090596C" w:rsidRDefault="00115136" w:rsidP="00846593">
            <w:pPr>
              <w:pStyle w:val="Heading1"/>
              <w:outlineLvl w:val="0"/>
            </w:pPr>
            <w:r>
              <w:t>Humanities Electives</w:t>
            </w:r>
          </w:p>
        </w:tc>
      </w:tr>
      <w:tr w:rsidR="00115136" w:rsidRPr="00846B76" w14:paraId="1098A41D" w14:textId="77777777" w:rsidTr="00654F78">
        <w:tc>
          <w:tcPr>
            <w:tcW w:w="1420" w:type="pct"/>
            <w:vAlign w:val="bottom"/>
          </w:tcPr>
          <w:p w14:paraId="40CD4C5C" w14:textId="77777777" w:rsidR="00115136" w:rsidRPr="00846B76" w:rsidRDefault="00115136" w:rsidP="00846593">
            <w:pPr>
              <w:pStyle w:val="NormalIndent"/>
            </w:pPr>
            <w:r>
              <w:t>Literature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EF74ED9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1731E627" w14:textId="77777777" w:rsidTr="00654F78">
        <w:tc>
          <w:tcPr>
            <w:tcW w:w="1420" w:type="pct"/>
            <w:vAlign w:val="bottom"/>
          </w:tcPr>
          <w:p w14:paraId="4ADCB8BD" w14:textId="77777777" w:rsidR="00115136" w:rsidRPr="00846B76" w:rsidRDefault="00115136" w:rsidP="00846593">
            <w:pPr>
              <w:pStyle w:val="NormalIndent"/>
            </w:pPr>
            <w:r>
              <w:t>Arts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0A7FA16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09FA8AFC" w14:textId="77777777" w:rsidTr="00654F78">
        <w:tc>
          <w:tcPr>
            <w:tcW w:w="1420" w:type="pct"/>
            <w:vAlign w:val="bottom"/>
          </w:tcPr>
          <w:p w14:paraId="70571692" w14:textId="77777777" w:rsidR="00115136" w:rsidRPr="00846B76" w:rsidRDefault="00115136" w:rsidP="00846593">
            <w:pPr>
              <w:pStyle w:val="NormalIndent"/>
            </w:pPr>
            <w:r>
              <w:t>Sciences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5809C5EA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12E577E0" w14:textId="77777777" w:rsidTr="00654F78">
        <w:tc>
          <w:tcPr>
            <w:tcW w:w="1420" w:type="pct"/>
            <w:vAlign w:val="bottom"/>
          </w:tcPr>
          <w:p w14:paraId="6BB2AB61" w14:textId="77777777" w:rsidR="00115136" w:rsidRDefault="00115136" w:rsidP="00846593">
            <w:pPr>
              <w:pStyle w:val="NormalIndent"/>
            </w:pPr>
            <w:r>
              <w:t>History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40658D2B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62A92DE4" w14:textId="77777777" w:rsidTr="00846593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8348A45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6633970A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0F525FD8" w14:textId="77777777" w:rsidR="00115136" w:rsidRPr="0090596C" w:rsidRDefault="00115136" w:rsidP="00846593">
            <w:pPr>
              <w:pStyle w:val="Heading1"/>
              <w:outlineLvl w:val="0"/>
            </w:pPr>
            <w:r>
              <w:t>Yale College Electives</w:t>
            </w:r>
            <w:r w:rsidR="00654F78">
              <w:t xml:space="preserve"> </w:t>
            </w:r>
            <w:r w:rsidR="00654F78" w:rsidRPr="00654F78">
              <w:rPr>
                <w:rFonts w:asciiTheme="minorHAnsi" w:hAnsiTheme="minorHAnsi" w:cstheme="minorHAnsi"/>
                <w:b w:val="0"/>
                <w:sz w:val="22"/>
                <w:szCs w:val="22"/>
              </w:rPr>
              <w:t>in preparation for the senior essay</w:t>
            </w:r>
          </w:p>
        </w:tc>
      </w:tr>
      <w:tr w:rsidR="00115136" w:rsidRPr="00846B76" w14:paraId="195AFA02" w14:textId="77777777" w:rsidTr="00654F78">
        <w:tc>
          <w:tcPr>
            <w:tcW w:w="1420" w:type="pct"/>
            <w:vAlign w:val="bottom"/>
          </w:tcPr>
          <w:p w14:paraId="643655F7" w14:textId="77777777" w:rsidR="00115136" w:rsidRPr="00846B76" w:rsidRDefault="00115136" w:rsidP="00846593">
            <w:pPr>
              <w:pStyle w:val="NormalIndent"/>
            </w:pPr>
            <w:r>
              <w:t>Elective 1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38CBDD3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3FE03834" w14:textId="77777777" w:rsidTr="00654F78">
        <w:tc>
          <w:tcPr>
            <w:tcW w:w="1420" w:type="pct"/>
            <w:vAlign w:val="bottom"/>
          </w:tcPr>
          <w:p w14:paraId="5235D499" w14:textId="77777777" w:rsidR="00115136" w:rsidRPr="00846B76" w:rsidRDefault="00115136" w:rsidP="00846593">
            <w:pPr>
              <w:pStyle w:val="NormalIndent"/>
            </w:pPr>
            <w:r>
              <w:t>Elective 2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629E26C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0DF4860C" w14:textId="77777777" w:rsidTr="00654F78">
        <w:tc>
          <w:tcPr>
            <w:tcW w:w="1420" w:type="pct"/>
            <w:vAlign w:val="bottom"/>
          </w:tcPr>
          <w:p w14:paraId="17D8FD2F" w14:textId="77777777" w:rsidR="00115136" w:rsidRPr="00846B76" w:rsidRDefault="00115136" w:rsidP="00846593">
            <w:pPr>
              <w:pStyle w:val="NormalIndent"/>
            </w:pPr>
            <w:r>
              <w:t>Elective 3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A75A2D4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2D9D3D9B" w14:textId="77777777" w:rsidTr="00654F78">
        <w:tc>
          <w:tcPr>
            <w:tcW w:w="1420" w:type="pct"/>
            <w:vAlign w:val="bottom"/>
          </w:tcPr>
          <w:p w14:paraId="78C7248A" w14:textId="77777777" w:rsidR="00115136" w:rsidRDefault="00115136" w:rsidP="00846593">
            <w:pPr>
              <w:pStyle w:val="NormalIndent"/>
            </w:pPr>
            <w:r>
              <w:t>Elective 4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0AD1CC74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3AC6566F" w14:textId="77777777" w:rsidTr="00846593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4513762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13E6FDBB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65EEC420" w14:textId="77777777" w:rsidR="00115136" w:rsidRPr="0090596C" w:rsidRDefault="00115136" w:rsidP="00846593">
            <w:pPr>
              <w:pStyle w:val="Heading1"/>
              <w:outlineLvl w:val="0"/>
            </w:pPr>
            <w:r>
              <w:t>Senior Essay</w:t>
            </w:r>
          </w:p>
        </w:tc>
      </w:tr>
      <w:tr w:rsidR="00115136" w:rsidRPr="00846B76" w14:paraId="20F11511" w14:textId="77777777" w:rsidTr="00654F78">
        <w:tc>
          <w:tcPr>
            <w:tcW w:w="1420" w:type="pct"/>
            <w:vAlign w:val="bottom"/>
          </w:tcPr>
          <w:p w14:paraId="1FA0BD50" w14:textId="77777777" w:rsidR="00115136" w:rsidRPr="00846B76" w:rsidRDefault="00115136" w:rsidP="00846593">
            <w:pPr>
              <w:pStyle w:val="NormalIndent"/>
            </w:pPr>
            <w:r>
              <w:t>Topic/Title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48B5963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4CB7666A" w14:textId="77777777" w:rsidTr="00654F78">
        <w:tc>
          <w:tcPr>
            <w:tcW w:w="1420" w:type="pct"/>
            <w:vAlign w:val="bottom"/>
          </w:tcPr>
          <w:p w14:paraId="5BC1E871" w14:textId="77777777" w:rsidR="00115136" w:rsidRPr="00F52451" w:rsidRDefault="00115136" w:rsidP="00846593">
            <w:pPr>
              <w:pStyle w:val="NormalIndent"/>
            </w:pPr>
            <w:r>
              <w:t>Advisor</w:t>
            </w:r>
          </w:p>
        </w:tc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FF2AE4" w14:textId="77777777" w:rsidR="00115136" w:rsidRPr="00846B76" w:rsidRDefault="00115136" w:rsidP="00846593">
            <w:pPr>
              <w:spacing w:before="120"/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301D3FA0" w14:textId="77777777" w:rsidR="00115136" w:rsidRPr="00F52451" w:rsidRDefault="00115136" w:rsidP="00846593">
            <w:r>
              <w:t>Term(s)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1EABF2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737D987C" w14:textId="77777777" w:rsidTr="00846593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32E0C1F5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4F78" w:rsidRPr="0090596C" w14:paraId="749EA0B3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344FCE00" w14:textId="77777777" w:rsidR="00654F78" w:rsidRPr="0090596C" w:rsidRDefault="00654F78" w:rsidP="00846593">
            <w:pPr>
              <w:pStyle w:val="Heading1"/>
              <w:outlineLvl w:val="0"/>
            </w:pPr>
            <w:r>
              <w:lastRenderedPageBreak/>
              <w:t>Additional Comments/Notes</w:t>
            </w:r>
          </w:p>
        </w:tc>
      </w:tr>
      <w:tr w:rsidR="00B03F26" w:rsidRPr="00846B76" w14:paraId="6F17C9C4" w14:textId="77777777" w:rsidTr="00B03F26">
        <w:tc>
          <w:tcPr>
            <w:tcW w:w="5000" w:type="pct"/>
            <w:gridSpan w:val="4"/>
            <w:vAlign w:val="bottom"/>
          </w:tcPr>
          <w:p w14:paraId="0487F6E8" w14:textId="77777777" w:rsidR="00B03F26" w:rsidRPr="00846B76" w:rsidRDefault="00B03F26" w:rsidP="00846593">
            <w:pPr>
              <w:spacing w:before="120"/>
            </w:pPr>
          </w:p>
        </w:tc>
      </w:tr>
    </w:tbl>
    <w:p w14:paraId="7EA459D6" w14:textId="77777777" w:rsidR="00CE6104" w:rsidRPr="0090596C" w:rsidRDefault="00CE6104" w:rsidP="00654F78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28671" w14:textId="77777777" w:rsidR="00115136" w:rsidRDefault="00115136" w:rsidP="00650259">
      <w:pPr>
        <w:spacing w:after="0" w:line="240" w:lineRule="auto"/>
      </w:pPr>
      <w:r>
        <w:separator/>
      </w:r>
    </w:p>
  </w:endnote>
  <w:endnote w:type="continuationSeparator" w:id="0">
    <w:p w14:paraId="18B66DD9" w14:textId="77777777" w:rsidR="00115136" w:rsidRDefault="0011513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F40C00-974F-485C-A33A-FA6DE0E80693}"/>
    <w:embedBold r:id="rId2" w:fontKey="{12CD5A25-E2E2-468B-84EE-2F201E5B04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B29762-EB84-41B5-BB71-6A5CC1D8882E}"/>
    <w:embedBold r:id="rId4" w:fontKey="{A186B169-1CB7-4AC8-B0C7-43273AFD1B38}"/>
    <w:embedItalic r:id="rId5" w:fontKey="{45933DEF-9CF2-4DA1-BD13-3DE7325E86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3E592A-00F4-4083-98CC-FFCCF0C9F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1A865F34" w14:textId="77777777" w:rsidTr="00C4167A">
      <w:tc>
        <w:tcPr>
          <w:tcW w:w="4675" w:type="dxa"/>
          <w:vAlign w:val="center"/>
        </w:tcPr>
        <w:p w14:paraId="19C14D97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7CA64B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FFF1380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5A067" w14:textId="77777777" w:rsidR="00115136" w:rsidRDefault="00115136" w:rsidP="00650259">
      <w:pPr>
        <w:spacing w:after="0" w:line="240" w:lineRule="auto"/>
      </w:pPr>
      <w:r>
        <w:separator/>
      </w:r>
    </w:p>
  </w:footnote>
  <w:footnote w:type="continuationSeparator" w:id="0">
    <w:p w14:paraId="124CFCDA" w14:textId="77777777" w:rsidR="00115136" w:rsidRDefault="0011513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116B90FD" w14:textId="77777777" w:rsidTr="0090596C">
      <w:trPr>
        <w:trHeight w:val="990"/>
      </w:trPr>
      <w:tc>
        <w:tcPr>
          <w:tcW w:w="1350" w:type="dxa"/>
          <w:vAlign w:val="center"/>
        </w:tcPr>
        <w:p w14:paraId="1DAC65C8" w14:textId="77777777" w:rsidR="0090596C" w:rsidRDefault="0090596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25D78382" wp14:editId="57DCD5BC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9C96EA9" w14:textId="77777777" w:rsidR="0090596C" w:rsidRDefault="00115136" w:rsidP="0090596C">
          <w:pPr>
            <w:pStyle w:val="Header"/>
          </w:pPr>
          <w:r>
            <w:t>HUMS Record of Study</w:t>
          </w:r>
        </w:p>
        <w:p w14:paraId="3FA754C3" w14:textId="77777777" w:rsidR="00B03F26" w:rsidRPr="00B03F26" w:rsidRDefault="00B03F26" w:rsidP="0090596C">
          <w:pPr>
            <w:pStyle w:val="Header"/>
            <w:rPr>
              <w:rFonts w:asciiTheme="minorHAnsi" w:hAnsiTheme="minorHAnsi" w:cstheme="minorHAnsi"/>
              <w:b w:val="0"/>
              <w:sz w:val="24"/>
            </w:rPr>
          </w:pPr>
          <w:r>
            <w:rPr>
              <w:rFonts w:asciiTheme="minorHAnsi" w:hAnsiTheme="minorHAnsi" w:cstheme="minorHAnsi"/>
              <w:b w:val="0"/>
              <w:sz w:val="24"/>
            </w:rPr>
            <w:t>Fill out as completely as possible.</w:t>
          </w:r>
          <w:r w:rsidRPr="00B03F26">
            <w:rPr>
              <w:rFonts w:asciiTheme="minorHAnsi" w:hAnsiTheme="minorHAnsi" w:cstheme="minorHAnsi"/>
              <w:b w:val="0"/>
              <w:sz w:val="24"/>
            </w:rPr>
            <w:t xml:space="preserve"> </w:t>
          </w:r>
          <w:r>
            <w:rPr>
              <w:rFonts w:asciiTheme="minorHAnsi" w:hAnsiTheme="minorHAnsi" w:cstheme="minorHAnsi"/>
              <w:b w:val="0"/>
              <w:sz w:val="24"/>
            </w:rPr>
            <w:t>I</w:t>
          </w:r>
          <w:r w:rsidRPr="00B03F26">
            <w:rPr>
              <w:rFonts w:asciiTheme="minorHAnsi" w:hAnsiTheme="minorHAnsi" w:cstheme="minorHAnsi"/>
              <w:b w:val="0"/>
              <w:sz w:val="24"/>
            </w:rPr>
            <w:t xml:space="preserve">nclude </w:t>
          </w:r>
          <w:r>
            <w:rPr>
              <w:rFonts w:asciiTheme="minorHAnsi" w:hAnsiTheme="minorHAnsi" w:cstheme="minorHAnsi"/>
              <w:b w:val="0"/>
              <w:sz w:val="24"/>
            </w:rPr>
            <w:t>course numbers AND titles.</w:t>
          </w:r>
        </w:p>
      </w:tc>
    </w:tr>
    <w:bookmarkEnd w:id="2"/>
  </w:tbl>
  <w:p w14:paraId="66A5ECB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36"/>
    <w:rsid w:val="000456E1"/>
    <w:rsid w:val="00052382"/>
    <w:rsid w:val="0006568A"/>
    <w:rsid w:val="00076F0F"/>
    <w:rsid w:val="00084253"/>
    <w:rsid w:val="000D1F49"/>
    <w:rsid w:val="00115136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54F78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03F26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357BD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A2F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324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ee6640-b68b-4345-bc24-1478e36f51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78A8D0A923C4DBE7569B630405854" ma:contentTypeVersion="18" ma:contentTypeDescription="Create a new document." ma:contentTypeScope="" ma:versionID="8939a2588e82404872e6244bd49d4f5f">
  <xsd:schema xmlns:xsd="http://www.w3.org/2001/XMLSchema" xmlns:xs="http://www.w3.org/2001/XMLSchema" xmlns:p="http://schemas.microsoft.com/office/2006/metadata/properties" xmlns:ns3="1aee6640-b68b-4345-bc24-1478e36f51a8" xmlns:ns4="0409d6ed-544a-4b53-be69-2d1979dc93d4" targetNamespace="http://schemas.microsoft.com/office/2006/metadata/properties" ma:root="true" ma:fieldsID="f371f38eec231ecd345f25059ba3b1d0" ns3:_="" ns4:_="">
    <xsd:import namespace="1aee6640-b68b-4345-bc24-1478e36f51a8"/>
    <xsd:import namespace="0409d6ed-544a-4b53-be69-2d1979dc9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e6640-b68b-4345-bc24-1478e36f5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d6ed-544a-4b53-be69-2d1979dc93d4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dcmitype/"/>
    <ds:schemaRef ds:uri="0409d6ed-544a-4b53-be69-2d1979dc93d4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aee6640-b68b-4345-bc24-1478e36f51a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E2C72-2A2C-48D5-B45D-2FB587429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e6640-b68b-4345-bc24-1478e36f51a8"/>
    <ds:schemaRef ds:uri="0409d6ed-544a-4b53-be69-2d1979dc9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2024-09-13T16:08:00Z</dcterms:created>
  <dcterms:modified xsi:type="dcterms:W3CDTF">2024-09-13T16:53:00Z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0x010100C8278A8D0A923C4DBE7569B630405854</vt:lpwstr>
  </property>
</Properties>
</file>