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963D1" w14:textId="77777777" w:rsidR="00A56792" w:rsidRDefault="00A56792"/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9"/>
        <w:gridCol w:w="2712"/>
        <w:gridCol w:w="1630"/>
        <w:gridCol w:w="2359"/>
      </w:tblGrid>
      <w:tr w:rsidR="00650259" w:rsidRPr="00846B76" w14:paraId="43A68866" w14:textId="77777777" w:rsidTr="00654F78">
        <w:tc>
          <w:tcPr>
            <w:tcW w:w="1420" w:type="pct"/>
            <w:vAlign w:val="bottom"/>
          </w:tcPr>
          <w:p w14:paraId="453AF600" w14:textId="77777777" w:rsidR="00650259" w:rsidRPr="00846B76" w:rsidRDefault="00115136" w:rsidP="0090596C">
            <w:pPr>
              <w:pStyle w:val="NormalIndent"/>
            </w:pPr>
            <w:r>
              <w:t>Full Name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01FC35BF" w14:textId="77777777" w:rsidR="00650259" w:rsidRPr="00846B76" w:rsidRDefault="00650259" w:rsidP="007F7B5D">
            <w:pPr>
              <w:spacing w:before="120"/>
            </w:pPr>
          </w:p>
        </w:tc>
      </w:tr>
      <w:tr w:rsidR="00115136" w:rsidRPr="00846B76" w14:paraId="1FC5562B" w14:textId="77777777" w:rsidTr="00654F78">
        <w:tc>
          <w:tcPr>
            <w:tcW w:w="1420" w:type="pct"/>
            <w:vAlign w:val="bottom"/>
          </w:tcPr>
          <w:p w14:paraId="66CB8ABF" w14:textId="77777777" w:rsidR="00115136" w:rsidRPr="00F52451" w:rsidRDefault="00115136" w:rsidP="00846593">
            <w:pPr>
              <w:pStyle w:val="NormalIndent"/>
            </w:pPr>
            <w:r>
              <w:t>Class Year</w:t>
            </w:r>
          </w:p>
        </w:tc>
        <w:tc>
          <w:tcPr>
            <w:tcW w:w="144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969C20" w14:textId="77777777" w:rsidR="00115136" w:rsidRPr="00846B76" w:rsidRDefault="00115136" w:rsidP="00846593">
            <w:pPr>
              <w:spacing w:before="120"/>
            </w:pPr>
          </w:p>
        </w:tc>
        <w:tc>
          <w:tcPr>
            <w:tcW w:w="871" w:type="pct"/>
            <w:tcBorders>
              <w:top w:val="single" w:sz="4" w:space="0" w:color="auto"/>
            </w:tcBorders>
            <w:vAlign w:val="bottom"/>
          </w:tcPr>
          <w:p w14:paraId="11F05032" w14:textId="77777777" w:rsidR="00115136" w:rsidRPr="00F52451" w:rsidRDefault="00115136" w:rsidP="00846593">
            <w:r>
              <w:t>Alt Major(s)</w:t>
            </w:r>
          </w:p>
        </w:tc>
        <w:tc>
          <w:tcPr>
            <w:tcW w:w="126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41361A" w14:textId="77777777" w:rsidR="00115136" w:rsidRPr="00846B76" w:rsidRDefault="00115136" w:rsidP="00846593">
            <w:pPr>
              <w:spacing w:before="120"/>
            </w:pPr>
          </w:p>
        </w:tc>
      </w:tr>
      <w:tr w:rsidR="00650259" w:rsidRPr="00846B76" w14:paraId="3BC252EA" w14:textId="77777777" w:rsidTr="00654F78">
        <w:tc>
          <w:tcPr>
            <w:tcW w:w="1420" w:type="pct"/>
            <w:vAlign w:val="bottom"/>
          </w:tcPr>
          <w:p w14:paraId="7087777A" w14:textId="77777777" w:rsidR="00650259" w:rsidRPr="00846B76" w:rsidRDefault="00115136" w:rsidP="0090596C">
            <w:pPr>
              <w:pStyle w:val="NormalIndent"/>
            </w:pPr>
            <w:r>
              <w:t>College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17FF6494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EB6C61C" w14:textId="77777777" w:rsidTr="00654F78">
        <w:tc>
          <w:tcPr>
            <w:tcW w:w="1420" w:type="pct"/>
            <w:vAlign w:val="bottom"/>
          </w:tcPr>
          <w:p w14:paraId="28F3A9FC" w14:textId="77777777" w:rsidR="00650259" w:rsidRDefault="00115136" w:rsidP="0090596C">
            <w:pPr>
              <w:pStyle w:val="NormalIndent"/>
            </w:pPr>
            <w:r>
              <w:t>Yale E-mail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26CCED42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25BD877" w14:textId="77777777" w:rsidTr="00654F78">
        <w:tc>
          <w:tcPr>
            <w:tcW w:w="1420" w:type="pct"/>
            <w:vAlign w:val="bottom"/>
          </w:tcPr>
          <w:p w14:paraId="64DADE6F" w14:textId="77777777" w:rsidR="00650259" w:rsidRPr="00846B76" w:rsidRDefault="00115136" w:rsidP="0090596C">
            <w:pPr>
              <w:pStyle w:val="NormalIndent"/>
            </w:pPr>
            <w:r>
              <w:t>Alt E-mail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3B94465B" w14:textId="1EEACF4E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45C085C" w14:textId="77777777" w:rsidTr="00977F99">
        <w:trPr>
          <w:trHeight w:val="54"/>
        </w:trPr>
        <w:tc>
          <w:tcPr>
            <w:tcW w:w="5000" w:type="pct"/>
            <w:gridSpan w:val="4"/>
          </w:tcPr>
          <w:p w14:paraId="588C2B0A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50259" w:rsidRPr="00846B76" w14:paraId="349F04A0" w14:textId="77777777" w:rsidTr="00F52451">
        <w:trPr>
          <w:trHeight w:val="54"/>
        </w:trPr>
        <w:tc>
          <w:tcPr>
            <w:tcW w:w="5000" w:type="pct"/>
            <w:gridSpan w:val="4"/>
          </w:tcPr>
          <w:p w14:paraId="4611D180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20C9CAE1" w14:textId="77777777" w:rsidTr="0090596C">
        <w:tc>
          <w:tcPr>
            <w:tcW w:w="5000" w:type="pct"/>
            <w:gridSpan w:val="4"/>
            <w:shd w:val="clear" w:color="auto" w:fill="731F1C" w:themeFill="accent5"/>
          </w:tcPr>
          <w:p w14:paraId="538141E5" w14:textId="77777777" w:rsidR="00650259" w:rsidRPr="0090596C" w:rsidRDefault="00115136" w:rsidP="0090596C">
            <w:pPr>
              <w:pStyle w:val="Heading1"/>
            </w:pPr>
            <w:bookmarkStart w:id="0" w:name="_Hlk521325947"/>
            <w:r>
              <w:t>Core Seminars</w:t>
            </w:r>
          </w:p>
        </w:tc>
      </w:tr>
      <w:bookmarkEnd w:id="0"/>
      <w:tr w:rsidR="00650259" w:rsidRPr="00846B76" w14:paraId="5A504B89" w14:textId="77777777" w:rsidTr="00654F78">
        <w:tc>
          <w:tcPr>
            <w:tcW w:w="1420" w:type="pct"/>
            <w:vAlign w:val="bottom"/>
          </w:tcPr>
          <w:p w14:paraId="7878E7A9" w14:textId="4AF59366" w:rsidR="00650259" w:rsidRPr="00F52451" w:rsidRDefault="00115136" w:rsidP="00F52451">
            <w:pPr>
              <w:pStyle w:val="NormalIndent"/>
            </w:pPr>
            <w:r>
              <w:t>Modernities</w:t>
            </w:r>
            <w:r w:rsidR="000F486B">
              <w:t xml:space="preserve"> 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515C3B00" w14:textId="7729CF34" w:rsidR="00650259" w:rsidRPr="00846B76" w:rsidRDefault="00650259" w:rsidP="000F486B">
            <w:pPr>
              <w:pStyle w:val="ListParagraph"/>
              <w:numPr>
                <w:ilvl w:val="0"/>
                <w:numId w:val="23"/>
              </w:numPr>
              <w:spacing w:before="120"/>
            </w:pPr>
          </w:p>
        </w:tc>
      </w:tr>
      <w:tr w:rsidR="0047663E" w:rsidRPr="00846B76" w14:paraId="71EF6DBD" w14:textId="77777777" w:rsidTr="00654F78">
        <w:tc>
          <w:tcPr>
            <w:tcW w:w="1420" w:type="pct"/>
            <w:vAlign w:val="bottom"/>
          </w:tcPr>
          <w:p w14:paraId="1EE19D77" w14:textId="71CC701A" w:rsidR="0047663E" w:rsidRDefault="0047663E" w:rsidP="00F52451">
            <w:pPr>
              <w:pStyle w:val="NormalIndent"/>
            </w:pP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50629B5F" w14:textId="6ED4DF87" w:rsidR="0047663E" w:rsidRPr="00846B76" w:rsidRDefault="0047663E" w:rsidP="000F486B">
            <w:pPr>
              <w:pStyle w:val="ListParagraph"/>
              <w:numPr>
                <w:ilvl w:val="0"/>
                <w:numId w:val="23"/>
              </w:numPr>
              <w:spacing w:before="120"/>
            </w:pPr>
          </w:p>
        </w:tc>
      </w:tr>
      <w:tr w:rsidR="00650259" w:rsidRPr="00846B76" w14:paraId="6696E719" w14:textId="77777777" w:rsidTr="00654F78">
        <w:tc>
          <w:tcPr>
            <w:tcW w:w="1420" w:type="pct"/>
            <w:vAlign w:val="bottom"/>
          </w:tcPr>
          <w:p w14:paraId="556EAD1F" w14:textId="2DD9A5AE" w:rsidR="00650259" w:rsidRPr="00F52451" w:rsidRDefault="00115136" w:rsidP="00F52451">
            <w:pPr>
              <w:pStyle w:val="NormalIndent"/>
            </w:pPr>
            <w:r>
              <w:t>Interpretations</w:t>
            </w:r>
            <w:r w:rsidR="000F486B">
              <w:t xml:space="preserve"> </w:t>
            </w:r>
          </w:p>
        </w:tc>
        <w:tc>
          <w:tcPr>
            <w:tcW w:w="35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F45CC0" w14:textId="4E58109B" w:rsidR="00650259" w:rsidRPr="00846B76" w:rsidRDefault="00650259" w:rsidP="000F486B">
            <w:pPr>
              <w:pStyle w:val="ListParagraph"/>
              <w:numPr>
                <w:ilvl w:val="0"/>
                <w:numId w:val="24"/>
              </w:numPr>
              <w:spacing w:before="120"/>
            </w:pPr>
          </w:p>
        </w:tc>
      </w:tr>
      <w:tr w:rsidR="000F486B" w:rsidRPr="00846B76" w14:paraId="073D87C7" w14:textId="77777777" w:rsidTr="00654F78">
        <w:tc>
          <w:tcPr>
            <w:tcW w:w="1420" w:type="pct"/>
            <w:vAlign w:val="bottom"/>
          </w:tcPr>
          <w:p w14:paraId="339AC261" w14:textId="4A2496EE" w:rsidR="000F486B" w:rsidRDefault="000F486B" w:rsidP="00F52451">
            <w:pPr>
              <w:pStyle w:val="NormalIndent"/>
            </w:pPr>
          </w:p>
        </w:tc>
        <w:tc>
          <w:tcPr>
            <w:tcW w:w="35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1FD50F" w14:textId="020C9156" w:rsidR="000F486B" w:rsidRPr="00846B76" w:rsidRDefault="000F486B" w:rsidP="000F486B">
            <w:pPr>
              <w:pStyle w:val="ListParagraph"/>
              <w:numPr>
                <w:ilvl w:val="0"/>
                <w:numId w:val="24"/>
              </w:numPr>
              <w:spacing w:before="120"/>
            </w:pPr>
          </w:p>
        </w:tc>
      </w:tr>
      <w:tr w:rsidR="000F486B" w:rsidRPr="00846B76" w14:paraId="1E9038F1" w14:textId="77777777" w:rsidTr="00654F78">
        <w:tc>
          <w:tcPr>
            <w:tcW w:w="1420" w:type="pct"/>
            <w:vAlign w:val="bottom"/>
          </w:tcPr>
          <w:p w14:paraId="42560A79" w14:textId="09B9997D" w:rsidR="000F486B" w:rsidRDefault="000F486B" w:rsidP="000F486B">
            <w:pPr>
              <w:pStyle w:val="NormalIndent"/>
            </w:pPr>
            <w:r>
              <w:t>Traditions</w:t>
            </w:r>
          </w:p>
        </w:tc>
        <w:tc>
          <w:tcPr>
            <w:tcW w:w="35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DC96C0" w14:textId="789FC963" w:rsidR="000F486B" w:rsidRPr="00846B76" w:rsidRDefault="000F486B" w:rsidP="000F486B">
            <w:pPr>
              <w:pStyle w:val="ListParagraph"/>
              <w:numPr>
                <w:ilvl w:val="0"/>
                <w:numId w:val="25"/>
              </w:numPr>
              <w:spacing w:before="120"/>
            </w:pPr>
          </w:p>
        </w:tc>
      </w:tr>
      <w:tr w:rsidR="000F486B" w:rsidRPr="00846B76" w14:paraId="431F77B4" w14:textId="77777777" w:rsidTr="00654F78">
        <w:tc>
          <w:tcPr>
            <w:tcW w:w="1420" w:type="pct"/>
            <w:vAlign w:val="bottom"/>
          </w:tcPr>
          <w:p w14:paraId="4F15FE04" w14:textId="78BF115B" w:rsidR="000F486B" w:rsidRDefault="000F486B" w:rsidP="00F52451">
            <w:pPr>
              <w:pStyle w:val="NormalIndent"/>
            </w:pPr>
          </w:p>
        </w:tc>
        <w:tc>
          <w:tcPr>
            <w:tcW w:w="358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BEADD5" w14:textId="2AC55823" w:rsidR="000F486B" w:rsidRPr="00846B76" w:rsidRDefault="000F486B" w:rsidP="000F486B">
            <w:pPr>
              <w:pStyle w:val="ListParagraph"/>
              <w:numPr>
                <w:ilvl w:val="0"/>
                <w:numId w:val="25"/>
              </w:numPr>
              <w:spacing w:before="120"/>
            </w:pPr>
          </w:p>
        </w:tc>
      </w:tr>
      <w:tr w:rsidR="00115136" w:rsidRPr="00846B76" w14:paraId="36B0B0AE" w14:textId="77777777" w:rsidTr="00846593">
        <w:trPr>
          <w:trHeight w:val="54"/>
        </w:trPr>
        <w:tc>
          <w:tcPr>
            <w:tcW w:w="5000" w:type="pct"/>
            <w:gridSpan w:val="4"/>
          </w:tcPr>
          <w:p w14:paraId="462C9082" w14:textId="77777777" w:rsidR="00115136" w:rsidRPr="00846B76" w:rsidRDefault="00115136" w:rsidP="00846593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15136" w:rsidRPr="0090596C" w14:paraId="71B4D146" w14:textId="77777777" w:rsidTr="00846593">
        <w:tc>
          <w:tcPr>
            <w:tcW w:w="5000" w:type="pct"/>
            <w:gridSpan w:val="4"/>
            <w:shd w:val="clear" w:color="auto" w:fill="731F1C" w:themeFill="accent5"/>
          </w:tcPr>
          <w:p w14:paraId="3376DACE" w14:textId="77777777" w:rsidR="00115136" w:rsidRPr="0090596C" w:rsidRDefault="00115136" w:rsidP="00846593">
            <w:pPr>
              <w:pStyle w:val="Heading1"/>
            </w:pPr>
            <w:r>
              <w:t>Humanities Electives</w:t>
            </w:r>
          </w:p>
        </w:tc>
      </w:tr>
      <w:tr w:rsidR="00115136" w:rsidRPr="00846B76" w14:paraId="1098A41D" w14:textId="77777777" w:rsidTr="00654F78">
        <w:tc>
          <w:tcPr>
            <w:tcW w:w="1420" w:type="pct"/>
            <w:vAlign w:val="bottom"/>
          </w:tcPr>
          <w:p w14:paraId="40CD4C5C" w14:textId="77777777" w:rsidR="00115136" w:rsidRPr="00846B76" w:rsidRDefault="00115136" w:rsidP="00846593">
            <w:pPr>
              <w:pStyle w:val="NormalIndent"/>
            </w:pPr>
            <w:r>
              <w:t>Literature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1EF74ED9" w14:textId="77777777" w:rsidR="00115136" w:rsidRPr="00846B76" w:rsidRDefault="00115136" w:rsidP="00846593">
            <w:pPr>
              <w:spacing w:before="120"/>
            </w:pPr>
          </w:p>
        </w:tc>
      </w:tr>
      <w:tr w:rsidR="00115136" w:rsidRPr="00846B76" w14:paraId="1731E627" w14:textId="77777777" w:rsidTr="00654F78">
        <w:tc>
          <w:tcPr>
            <w:tcW w:w="1420" w:type="pct"/>
            <w:vAlign w:val="bottom"/>
          </w:tcPr>
          <w:p w14:paraId="4ADCB8BD" w14:textId="77777777" w:rsidR="00115136" w:rsidRPr="00846B76" w:rsidRDefault="00115136" w:rsidP="00846593">
            <w:pPr>
              <w:pStyle w:val="NormalIndent"/>
            </w:pPr>
            <w:r>
              <w:t>Arts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10A7FA16" w14:textId="2FC6FC8D" w:rsidR="00115136" w:rsidRPr="00846B76" w:rsidRDefault="00115136" w:rsidP="00846593">
            <w:pPr>
              <w:spacing w:before="120"/>
            </w:pPr>
          </w:p>
        </w:tc>
      </w:tr>
      <w:tr w:rsidR="00115136" w:rsidRPr="00846B76" w14:paraId="09FA8AFC" w14:textId="77777777" w:rsidTr="00654F78">
        <w:tc>
          <w:tcPr>
            <w:tcW w:w="1420" w:type="pct"/>
            <w:vAlign w:val="bottom"/>
          </w:tcPr>
          <w:p w14:paraId="70571692" w14:textId="77777777" w:rsidR="00115136" w:rsidRPr="00846B76" w:rsidRDefault="00115136" w:rsidP="00846593">
            <w:pPr>
              <w:pStyle w:val="NormalIndent"/>
            </w:pPr>
            <w:r>
              <w:t>Sciences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5809C5EA" w14:textId="77777777" w:rsidR="00115136" w:rsidRPr="00846B76" w:rsidRDefault="00115136" w:rsidP="00846593">
            <w:pPr>
              <w:spacing w:before="120"/>
            </w:pPr>
          </w:p>
        </w:tc>
      </w:tr>
      <w:tr w:rsidR="00115136" w:rsidRPr="00846B76" w14:paraId="12E577E0" w14:textId="77777777" w:rsidTr="00654F78">
        <w:tc>
          <w:tcPr>
            <w:tcW w:w="1420" w:type="pct"/>
            <w:vAlign w:val="bottom"/>
          </w:tcPr>
          <w:p w14:paraId="6BB2AB61" w14:textId="77777777" w:rsidR="00115136" w:rsidRDefault="00115136" w:rsidP="00846593">
            <w:pPr>
              <w:pStyle w:val="NormalIndent"/>
            </w:pPr>
            <w:r>
              <w:t>History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40658D2B" w14:textId="77777777" w:rsidR="00115136" w:rsidRPr="00846B76" w:rsidRDefault="00115136" w:rsidP="00846593">
            <w:pPr>
              <w:spacing w:before="120"/>
            </w:pPr>
          </w:p>
        </w:tc>
      </w:tr>
      <w:tr w:rsidR="00115136" w:rsidRPr="00846B76" w14:paraId="62A92DE4" w14:textId="77777777" w:rsidTr="00846593">
        <w:trPr>
          <w:trHeight w:val="54"/>
        </w:trPr>
        <w:tc>
          <w:tcPr>
            <w:tcW w:w="5000" w:type="pct"/>
            <w:gridSpan w:val="4"/>
          </w:tcPr>
          <w:p w14:paraId="08348A45" w14:textId="77777777" w:rsidR="00115136" w:rsidRPr="00846B76" w:rsidRDefault="00115136" w:rsidP="00846593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15136" w:rsidRPr="0090596C" w14:paraId="6633970A" w14:textId="77777777" w:rsidTr="00846593">
        <w:tc>
          <w:tcPr>
            <w:tcW w:w="5000" w:type="pct"/>
            <w:gridSpan w:val="4"/>
            <w:shd w:val="clear" w:color="auto" w:fill="731F1C" w:themeFill="accent5"/>
          </w:tcPr>
          <w:p w14:paraId="0F525FD8" w14:textId="77777777" w:rsidR="00115136" w:rsidRPr="0090596C" w:rsidRDefault="00115136" w:rsidP="00846593">
            <w:pPr>
              <w:pStyle w:val="Heading1"/>
            </w:pPr>
            <w:r>
              <w:t>Yale College Electives</w:t>
            </w:r>
            <w:r w:rsidR="00654F78">
              <w:t xml:space="preserve"> </w:t>
            </w:r>
            <w:r w:rsidR="00654F78" w:rsidRPr="00654F78">
              <w:rPr>
                <w:rFonts w:asciiTheme="minorHAnsi" w:hAnsiTheme="minorHAnsi" w:cstheme="minorHAnsi"/>
                <w:b w:val="0"/>
                <w:sz w:val="22"/>
                <w:szCs w:val="22"/>
              </w:rPr>
              <w:t>in preparation for the senior essay</w:t>
            </w:r>
          </w:p>
        </w:tc>
      </w:tr>
      <w:tr w:rsidR="00115136" w:rsidRPr="00846B76" w14:paraId="195AFA02" w14:textId="77777777" w:rsidTr="00654F78">
        <w:tc>
          <w:tcPr>
            <w:tcW w:w="1420" w:type="pct"/>
            <w:vAlign w:val="bottom"/>
          </w:tcPr>
          <w:p w14:paraId="643655F7" w14:textId="257A637B" w:rsidR="00115136" w:rsidRPr="00846B76" w:rsidRDefault="00115136" w:rsidP="00846593">
            <w:pPr>
              <w:pStyle w:val="NormalIndent"/>
            </w:pPr>
            <w:r>
              <w:t>Elective</w:t>
            </w:r>
            <w:r w:rsidR="009F4C63">
              <w:t xml:space="preserve"> 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138CBDD3" w14:textId="119ED6D3" w:rsidR="00115136" w:rsidRPr="00846B76" w:rsidRDefault="00115136" w:rsidP="00A57C65">
            <w:pPr>
              <w:pStyle w:val="ListParagraph"/>
              <w:numPr>
                <w:ilvl w:val="0"/>
                <w:numId w:val="26"/>
              </w:numPr>
              <w:spacing w:before="120"/>
            </w:pPr>
          </w:p>
        </w:tc>
      </w:tr>
      <w:tr w:rsidR="00115136" w:rsidRPr="00846B76" w14:paraId="3FE03834" w14:textId="77777777" w:rsidTr="00654F78">
        <w:tc>
          <w:tcPr>
            <w:tcW w:w="1420" w:type="pct"/>
            <w:vAlign w:val="bottom"/>
          </w:tcPr>
          <w:p w14:paraId="5235D499" w14:textId="63473DB9" w:rsidR="00115136" w:rsidRPr="00846B76" w:rsidRDefault="00115136" w:rsidP="00846593">
            <w:pPr>
              <w:pStyle w:val="NormalIndent"/>
            </w:pPr>
            <w:r>
              <w:t xml:space="preserve">Elective 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7629E26C" w14:textId="76FA78BD" w:rsidR="00115136" w:rsidRPr="00846B76" w:rsidRDefault="00115136" w:rsidP="00A57C65">
            <w:pPr>
              <w:pStyle w:val="ListParagraph"/>
              <w:numPr>
                <w:ilvl w:val="0"/>
                <w:numId w:val="26"/>
              </w:numPr>
              <w:spacing w:before="120"/>
            </w:pPr>
          </w:p>
        </w:tc>
      </w:tr>
      <w:tr w:rsidR="00115136" w:rsidRPr="00846B76" w14:paraId="0DF4860C" w14:textId="77777777" w:rsidTr="00654F78">
        <w:tc>
          <w:tcPr>
            <w:tcW w:w="1420" w:type="pct"/>
            <w:vAlign w:val="bottom"/>
          </w:tcPr>
          <w:p w14:paraId="17D8FD2F" w14:textId="3F17CC75" w:rsidR="00115136" w:rsidRPr="00846B76" w:rsidRDefault="00115136" w:rsidP="00846593">
            <w:pPr>
              <w:pStyle w:val="NormalIndent"/>
            </w:pPr>
            <w:r>
              <w:t xml:space="preserve">Elective 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7A75A2D4" w14:textId="6AAAEDB1" w:rsidR="00115136" w:rsidRPr="00846B76" w:rsidRDefault="00115136" w:rsidP="00A57C65">
            <w:pPr>
              <w:pStyle w:val="ListParagraph"/>
              <w:numPr>
                <w:ilvl w:val="0"/>
                <w:numId w:val="26"/>
              </w:numPr>
              <w:spacing w:before="120"/>
            </w:pPr>
          </w:p>
        </w:tc>
      </w:tr>
      <w:tr w:rsidR="00115136" w:rsidRPr="00846B76" w14:paraId="3AC6566F" w14:textId="77777777" w:rsidTr="00846593">
        <w:trPr>
          <w:trHeight w:val="54"/>
        </w:trPr>
        <w:tc>
          <w:tcPr>
            <w:tcW w:w="5000" w:type="pct"/>
            <w:gridSpan w:val="4"/>
          </w:tcPr>
          <w:p w14:paraId="04513762" w14:textId="77777777" w:rsidR="00115136" w:rsidRPr="00846B76" w:rsidRDefault="00115136" w:rsidP="00846593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15136" w:rsidRPr="0090596C" w14:paraId="13E6FDBB" w14:textId="77777777" w:rsidTr="00846593">
        <w:tc>
          <w:tcPr>
            <w:tcW w:w="5000" w:type="pct"/>
            <w:gridSpan w:val="4"/>
            <w:shd w:val="clear" w:color="auto" w:fill="731F1C" w:themeFill="accent5"/>
          </w:tcPr>
          <w:p w14:paraId="65EEC420" w14:textId="77777777" w:rsidR="00115136" w:rsidRPr="0090596C" w:rsidRDefault="00115136" w:rsidP="00846593">
            <w:pPr>
              <w:pStyle w:val="Heading1"/>
            </w:pPr>
            <w:r>
              <w:t>Senior Essay</w:t>
            </w:r>
          </w:p>
        </w:tc>
      </w:tr>
      <w:tr w:rsidR="00115136" w:rsidRPr="00846B76" w14:paraId="20F11511" w14:textId="77777777" w:rsidTr="00654F78">
        <w:tc>
          <w:tcPr>
            <w:tcW w:w="1420" w:type="pct"/>
            <w:vAlign w:val="bottom"/>
          </w:tcPr>
          <w:p w14:paraId="1FA0BD50" w14:textId="77777777" w:rsidR="00115136" w:rsidRPr="00846B76" w:rsidRDefault="00115136" w:rsidP="00846593">
            <w:pPr>
              <w:pStyle w:val="NormalIndent"/>
            </w:pPr>
            <w:r>
              <w:t>Topic/Title</w:t>
            </w:r>
          </w:p>
        </w:tc>
        <w:tc>
          <w:tcPr>
            <w:tcW w:w="3580" w:type="pct"/>
            <w:gridSpan w:val="3"/>
            <w:tcBorders>
              <w:bottom w:val="single" w:sz="4" w:space="0" w:color="auto"/>
            </w:tcBorders>
            <w:vAlign w:val="bottom"/>
          </w:tcPr>
          <w:p w14:paraId="748B5963" w14:textId="77777777" w:rsidR="00115136" w:rsidRPr="00846B76" w:rsidRDefault="00115136" w:rsidP="00846593">
            <w:pPr>
              <w:spacing w:before="120"/>
            </w:pPr>
          </w:p>
        </w:tc>
      </w:tr>
      <w:tr w:rsidR="00115136" w:rsidRPr="00846B76" w14:paraId="4CB7666A" w14:textId="77777777" w:rsidTr="00654F78">
        <w:tc>
          <w:tcPr>
            <w:tcW w:w="1420" w:type="pct"/>
            <w:vAlign w:val="bottom"/>
          </w:tcPr>
          <w:p w14:paraId="5BC1E871" w14:textId="77777777" w:rsidR="00115136" w:rsidRPr="00F52451" w:rsidRDefault="00115136" w:rsidP="00846593">
            <w:pPr>
              <w:pStyle w:val="NormalIndent"/>
            </w:pPr>
            <w:r>
              <w:t>Advisor</w:t>
            </w:r>
          </w:p>
        </w:tc>
        <w:tc>
          <w:tcPr>
            <w:tcW w:w="144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FF2AE4" w14:textId="77777777" w:rsidR="00115136" w:rsidRPr="00846B76" w:rsidRDefault="00115136" w:rsidP="00846593">
            <w:pPr>
              <w:spacing w:before="120"/>
            </w:pPr>
          </w:p>
        </w:tc>
        <w:tc>
          <w:tcPr>
            <w:tcW w:w="871" w:type="pct"/>
            <w:tcBorders>
              <w:top w:val="single" w:sz="4" w:space="0" w:color="auto"/>
            </w:tcBorders>
            <w:vAlign w:val="bottom"/>
          </w:tcPr>
          <w:p w14:paraId="301D3FA0" w14:textId="77777777" w:rsidR="00115136" w:rsidRPr="00F52451" w:rsidRDefault="00115136" w:rsidP="00846593">
            <w:r>
              <w:t>Term(s)</w:t>
            </w:r>
          </w:p>
        </w:tc>
        <w:tc>
          <w:tcPr>
            <w:tcW w:w="126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1EABF2" w14:textId="77777777" w:rsidR="00115136" w:rsidRPr="00846B76" w:rsidRDefault="00115136" w:rsidP="00846593">
            <w:pPr>
              <w:spacing w:before="120"/>
            </w:pPr>
          </w:p>
        </w:tc>
      </w:tr>
      <w:tr w:rsidR="00115136" w:rsidRPr="00846B76" w14:paraId="737D987C" w14:textId="77777777" w:rsidTr="00846593">
        <w:trPr>
          <w:trHeight w:val="54"/>
        </w:trPr>
        <w:tc>
          <w:tcPr>
            <w:tcW w:w="5000" w:type="pct"/>
            <w:gridSpan w:val="4"/>
          </w:tcPr>
          <w:p w14:paraId="32E0C1F5" w14:textId="77777777" w:rsidR="00115136" w:rsidRPr="00846B76" w:rsidRDefault="00115136" w:rsidP="00846593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54F78" w:rsidRPr="0090596C" w14:paraId="749EA0B3" w14:textId="77777777" w:rsidTr="00846593">
        <w:tc>
          <w:tcPr>
            <w:tcW w:w="5000" w:type="pct"/>
            <w:gridSpan w:val="4"/>
            <w:shd w:val="clear" w:color="auto" w:fill="731F1C" w:themeFill="accent5"/>
          </w:tcPr>
          <w:p w14:paraId="344FCE00" w14:textId="77777777" w:rsidR="00654F78" w:rsidRPr="0090596C" w:rsidRDefault="00654F78" w:rsidP="00846593">
            <w:pPr>
              <w:pStyle w:val="Heading1"/>
            </w:pPr>
            <w:r>
              <w:lastRenderedPageBreak/>
              <w:t>Additional Comments/Notes</w:t>
            </w:r>
          </w:p>
        </w:tc>
      </w:tr>
      <w:tr w:rsidR="00B03F26" w:rsidRPr="00846B76" w14:paraId="6F17C9C4" w14:textId="77777777" w:rsidTr="00B03F26">
        <w:tc>
          <w:tcPr>
            <w:tcW w:w="5000" w:type="pct"/>
            <w:gridSpan w:val="4"/>
            <w:vAlign w:val="bottom"/>
          </w:tcPr>
          <w:p w14:paraId="0487F6E8" w14:textId="77777777" w:rsidR="00B03F26" w:rsidRPr="00846B76" w:rsidRDefault="00B03F26" w:rsidP="00846593">
            <w:pPr>
              <w:spacing w:before="120"/>
            </w:pPr>
          </w:p>
        </w:tc>
      </w:tr>
    </w:tbl>
    <w:p w14:paraId="7EA459D6" w14:textId="77777777" w:rsidR="00CE6104" w:rsidRPr="0090596C" w:rsidRDefault="00CE6104" w:rsidP="00654F78">
      <w:pPr>
        <w:spacing w:after="0"/>
        <w:rPr>
          <w:sz w:val="12"/>
          <w:szCs w:val="16"/>
        </w:rPr>
      </w:pPr>
    </w:p>
    <w:sectPr w:rsidR="00CE6104" w:rsidRPr="0090596C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57986" w14:textId="77777777" w:rsidR="003B3529" w:rsidRDefault="003B3529" w:rsidP="00650259">
      <w:pPr>
        <w:spacing w:after="0" w:line="240" w:lineRule="auto"/>
      </w:pPr>
      <w:r>
        <w:separator/>
      </w:r>
    </w:p>
  </w:endnote>
  <w:endnote w:type="continuationSeparator" w:id="0">
    <w:p w14:paraId="11542450" w14:textId="77777777" w:rsidR="003B3529" w:rsidRDefault="003B352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BD1A62-9BA7-4078-BEFF-81B93E5B97AB}"/>
    <w:embedBold r:id="rId2" w:fontKey="{AC5FD0DB-D3DA-427C-8087-9D43A86D1DA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8FD9994-5CFF-4C99-854E-263C58BC2C96}"/>
    <w:embedBold r:id="rId4" w:fontKey="{EF0421B8-AC91-49C3-87B7-5DA327AC75F3}"/>
    <w:embedItalic r:id="rId5" w:fontKey="{FF63D71A-C0EE-4A7F-811D-4BBED2A8EDF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11DA651-17BE-4D6B-BBF9-0CC38F137F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1A865F34" w14:textId="77777777" w:rsidTr="00C4167A">
      <w:tc>
        <w:tcPr>
          <w:tcW w:w="4675" w:type="dxa"/>
          <w:vAlign w:val="center"/>
        </w:tcPr>
        <w:p w14:paraId="19C14D97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27CA64B6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FFF1380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87D64" w14:textId="77777777" w:rsidR="003B3529" w:rsidRDefault="003B3529" w:rsidP="00650259">
      <w:pPr>
        <w:spacing w:after="0" w:line="240" w:lineRule="auto"/>
      </w:pPr>
      <w:r>
        <w:separator/>
      </w:r>
    </w:p>
  </w:footnote>
  <w:footnote w:type="continuationSeparator" w:id="0">
    <w:p w14:paraId="0ACD9E7B" w14:textId="77777777" w:rsidR="003B3529" w:rsidRDefault="003B352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116B90FD" w14:textId="77777777" w:rsidTr="0090596C">
      <w:trPr>
        <w:trHeight w:val="990"/>
      </w:trPr>
      <w:tc>
        <w:tcPr>
          <w:tcW w:w="1350" w:type="dxa"/>
          <w:vAlign w:val="center"/>
        </w:tcPr>
        <w:p w14:paraId="1DAC65C8" w14:textId="77777777" w:rsidR="0090596C" w:rsidRDefault="0090596C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25D78382" wp14:editId="57DCD5BC">
                <wp:extent cx="640080" cy="640080"/>
                <wp:effectExtent l="0" t="0" r="7620" b="0"/>
                <wp:docPr id="1" name="Graphic 1" descr="directory contact c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79C96EA9" w14:textId="77777777" w:rsidR="0090596C" w:rsidRDefault="00115136" w:rsidP="0090596C">
          <w:pPr>
            <w:pStyle w:val="Header"/>
          </w:pPr>
          <w:r>
            <w:t>HUMS Record of Study</w:t>
          </w:r>
        </w:p>
        <w:p w14:paraId="3FA754C3" w14:textId="77777777" w:rsidR="00B03F26" w:rsidRPr="00B03F26" w:rsidRDefault="00B03F26" w:rsidP="0090596C">
          <w:pPr>
            <w:pStyle w:val="Header"/>
            <w:rPr>
              <w:rFonts w:asciiTheme="minorHAnsi" w:hAnsiTheme="minorHAnsi" w:cstheme="minorHAnsi"/>
              <w:b w:val="0"/>
              <w:sz w:val="24"/>
            </w:rPr>
          </w:pPr>
          <w:r>
            <w:rPr>
              <w:rFonts w:asciiTheme="minorHAnsi" w:hAnsiTheme="minorHAnsi" w:cstheme="minorHAnsi"/>
              <w:b w:val="0"/>
              <w:sz w:val="24"/>
            </w:rPr>
            <w:t>Fill out as completely as possible.</w:t>
          </w:r>
          <w:r w:rsidRPr="00B03F26">
            <w:rPr>
              <w:rFonts w:asciiTheme="minorHAnsi" w:hAnsiTheme="minorHAnsi" w:cstheme="minorHAnsi"/>
              <w:b w:val="0"/>
              <w:sz w:val="24"/>
            </w:rPr>
            <w:t xml:space="preserve"> </w:t>
          </w:r>
          <w:r>
            <w:rPr>
              <w:rFonts w:asciiTheme="minorHAnsi" w:hAnsiTheme="minorHAnsi" w:cstheme="minorHAnsi"/>
              <w:b w:val="0"/>
              <w:sz w:val="24"/>
            </w:rPr>
            <w:t>I</w:t>
          </w:r>
          <w:r w:rsidRPr="00B03F26">
            <w:rPr>
              <w:rFonts w:asciiTheme="minorHAnsi" w:hAnsiTheme="minorHAnsi" w:cstheme="minorHAnsi"/>
              <w:b w:val="0"/>
              <w:sz w:val="24"/>
            </w:rPr>
            <w:t xml:space="preserve">nclude </w:t>
          </w:r>
          <w:r>
            <w:rPr>
              <w:rFonts w:asciiTheme="minorHAnsi" w:hAnsiTheme="minorHAnsi" w:cstheme="minorHAnsi"/>
              <w:b w:val="0"/>
              <w:sz w:val="24"/>
            </w:rPr>
            <w:t>course numbers AND titles.</w:t>
          </w:r>
        </w:p>
      </w:tc>
    </w:tr>
    <w:bookmarkEnd w:id="1"/>
  </w:tbl>
  <w:p w14:paraId="66A5ECB6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01A4723"/>
    <w:multiLevelType w:val="hybridMultilevel"/>
    <w:tmpl w:val="CE841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245167"/>
    <w:multiLevelType w:val="hybridMultilevel"/>
    <w:tmpl w:val="9C420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E877AAF"/>
    <w:multiLevelType w:val="hybridMultilevel"/>
    <w:tmpl w:val="D4A0BC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330392E"/>
    <w:multiLevelType w:val="hybridMultilevel"/>
    <w:tmpl w:val="08061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56612546">
    <w:abstractNumId w:val="15"/>
  </w:num>
  <w:num w:numId="2" w16cid:durableId="728917235">
    <w:abstractNumId w:val="9"/>
  </w:num>
  <w:num w:numId="3" w16cid:durableId="1842619338">
    <w:abstractNumId w:val="19"/>
  </w:num>
  <w:num w:numId="4" w16cid:durableId="1670598996">
    <w:abstractNumId w:val="16"/>
  </w:num>
  <w:num w:numId="5" w16cid:durableId="162935463">
    <w:abstractNumId w:val="17"/>
  </w:num>
  <w:num w:numId="6" w16cid:durableId="2057778785">
    <w:abstractNumId w:val="23"/>
  </w:num>
  <w:num w:numId="7" w16cid:durableId="97265062">
    <w:abstractNumId w:val="8"/>
  </w:num>
  <w:num w:numId="8" w16cid:durableId="194927048">
    <w:abstractNumId w:val="14"/>
  </w:num>
  <w:num w:numId="9" w16cid:durableId="1050232515">
    <w:abstractNumId w:val="21"/>
  </w:num>
  <w:num w:numId="10" w16cid:durableId="939988280">
    <w:abstractNumId w:val="1"/>
  </w:num>
  <w:num w:numId="11" w16cid:durableId="1838421581">
    <w:abstractNumId w:val="7"/>
  </w:num>
  <w:num w:numId="12" w16cid:durableId="1555969945">
    <w:abstractNumId w:val="0"/>
  </w:num>
  <w:num w:numId="13" w16cid:durableId="1609268616">
    <w:abstractNumId w:val="2"/>
  </w:num>
  <w:num w:numId="14" w16cid:durableId="543910377">
    <w:abstractNumId w:val="12"/>
  </w:num>
  <w:num w:numId="15" w16cid:durableId="1397897983">
    <w:abstractNumId w:val="10"/>
  </w:num>
  <w:num w:numId="16" w16cid:durableId="585383180">
    <w:abstractNumId w:val="20"/>
  </w:num>
  <w:num w:numId="17" w16cid:durableId="393623020">
    <w:abstractNumId w:val="4"/>
  </w:num>
  <w:num w:numId="18" w16cid:durableId="1341271011">
    <w:abstractNumId w:val="25"/>
  </w:num>
  <w:num w:numId="19" w16cid:durableId="568806535">
    <w:abstractNumId w:val="22"/>
  </w:num>
  <w:num w:numId="20" w16cid:durableId="698698958">
    <w:abstractNumId w:val="18"/>
  </w:num>
  <w:num w:numId="21" w16cid:durableId="488712859">
    <w:abstractNumId w:val="24"/>
  </w:num>
  <w:num w:numId="22" w16cid:durableId="1096949463">
    <w:abstractNumId w:val="6"/>
  </w:num>
  <w:num w:numId="23" w16cid:durableId="1157114014">
    <w:abstractNumId w:val="3"/>
  </w:num>
  <w:num w:numId="24" w16cid:durableId="1394618157">
    <w:abstractNumId w:val="13"/>
  </w:num>
  <w:num w:numId="25" w16cid:durableId="1160393125">
    <w:abstractNumId w:val="5"/>
  </w:num>
  <w:num w:numId="26" w16cid:durableId="947852027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136"/>
    <w:rsid w:val="000456E1"/>
    <w:rsid w:val="00052382"/>
    <w:rsid w:val="0006568A"/>
    <w:rsid w:val="00076F0F"/>
    <w:rsid w:val="00084253"/>
    <w:rsid w:val="000D1F49"/>
    <w:rsid w:val="000F486B"/>
    <w:rsid w:val="00115136"/>
    <w:rsid w:val="001727CA"/>
    <w:rsid w:val="002928D0"/>
    <w:rsid w:val="002C56E6"/>
    <w:rsid w:val="00361E11"/>
    <w:rsid w:val="003B3529"/>
    <w:rsid w:val="003B4744"/>
    <w:rsid w:val="003F0847"/>
    <w:rsid w:val="0040090B"/>
    <w:rsid w:val="0046302A"/>
    <w:rsid w:val="0047663E"/>
    <w:rsid w:val="00487D2D"/>
    <w:rsid w:val="00492E16"/>
    <w:rsid w:val="004D5D62"/>
    <w:rsid w:val="005112D0"/>
    <w:rsid w:val="00577E06"/>
    <w:rsid w:val="00590C78"/>
    <w:rsid w:val="005A3BF7"/>
    <w:rsid w:val="005F2035"/>
    <w:rsid w:val="005F7990"/>
    <w:rsid w:val="0063739C"/>
    <w:rsid w:val="00650259"/>
    <w:rsid w:val="00654F78"/>
    <w:rsid w:val="00770F25"/>
    <w:rsid w:val="007A35A8"/>
    <w:rsid w:val="007B0A85"/>
    <w:rsid w:val="007C5CB7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C18AD"/>
    <w:rsid w:val="009F4C63"/>
    <w:rsid w:val="009F619A"/>
    <w:rsid w:val="009F6DDE"/>
    <w:rsid w:val="00A33440"/>
    <w:rsid w:val="00A370A8"/>
    <w:rsid w:val="00A56792"/>
    <w:rsid w:val="00A57C65"/>
    <w:rsid w:val="00B03F26"/>
    <w:rsid w:val="00B557E1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334EA"/>
    <w:rsid w:val="00E61C09"/>
    <w:rsid w:val="00E677FE"/>
    <w:rsid w:val="00EB3B58"/>
    <w:rsid w:val="00EC7359"/>
    <w:rsid w:val="00EE3054"/>
    <w:rsid w:val="00F00606"/>
    <w:rsid w:val="00F01256"/>
    <w:rsid w:val="00F16F6C"/>
    <w:rsid w:val="00F357BD"/>
    <w:rsid w:val="00F52451"/>
    <w:rsid w:val="00FC7475"/>
    <w:rsid w:val="00FE0406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4A2F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0F48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t324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aee6640-b68b-4345-bc24-1478e36f51a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278A8D0A923C4DBE7569B630405854" ma:contentTypeVersion="18" ma:contentTypeDescription="Create a new document." ma:contentTypeScope="" ma:versionID="8939a2588e82404872e6244bd49d4f5f">
  <xsd:schema xmlns:xsd="http://www.w3.org/2001/XMLSchema" xmlns:xs="http://www.w3.org/2001/XMLSchema" xmlns:p="http://schemas.microsoft.com/office/2006/metadata/properties" xmlns:ns3="1aee6640-b68b-4345-bc24-1478e36f51a8" xmlns:ns4="0409d6ed-544a-4b53-be69-2d1979dc93d4" targetNamespace="http://schemas.microsoft.com/office/2006/metadata/properties" ma:root="true" ma:fieldsID="f371f38eec231ecd345f25059ba3b1d0" ns3:_="" ns4:_="">
    <xsd:import namespace="1aee6640-b68b-4345-bc24-1478e36f51a8"/>
    <xsd:import namespace="0409d6ed-544a-4b53-be69-2d1979dc93d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e6640-b68b-4345-bc24-1478e36f5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9d6ed-544a-4b53-be69-2d1979dc93d4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1aee6640-b68b-4345-bc24-1478e36f51a8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3E2C72-2A2C-48D5-B45D-2FB587429F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ee6640-b68b-4345-bc24-1478e36f51a8"/>
    <ds:schemaRef ds:uri="0409d6ed-544a-4b53-be69-2d1979dc9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d8cbebb-2139-4df8-b411-4e3e87abeb5c}" enabled="0" method="" siteId="{dd8cbebb-2139-4df8-b411-4e3e87abeb5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2</Pages>
  <Words>55</Words>
  <Characters>341</Characters>
  <Application>Microsoft Office Word</Application>
  <DocSecurity>0</DocSecurity>
  <Lines>42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2025-11-18T18:16:00Z</dcterms:created>
  <dcterms:modified xsi:type="dcterms:W3CDTF">2025-11-18T18:25:00Z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0x010100C8278A8D0A923C4DBE7569B630405854</vt:lpwstr>
  </property>
</Properties>
</file>